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C56" w:rsidRDefault="00431C56">
      <w:pPr>
        <w:ind w:left="-566" w:right="-607"/>
        <w:rPr>
          <w:rFonts w:ascii="Century Gothic" w:eastAsia="Century Gothic" w:hAnsi="Century Gothic" w:cs="Century Gothic"/>
        </w:rPr>
      </w:pPr>
    </w:p>
    <w:p w:rsidR="00431C56" w:rsidRDefault="00431C56">
      <w:pPr>
        <w:ind w:left="-566" w:right="-607"/>
        <w:rPr>
          <w:rFonts w:ascii="Century Gothic" w:eastAsia="Century Gothic" w:hAnsi="Century Gothic" w:cs="Century Gothic"/>
        </w:rPr>
      </w:pPr>
    </w:p>
    <w:p w:rsidR="00431C56" w:rsidRDefault="00431C56">
      <w:pPr>
        <w:ind w:left="-566" w:right="-607"/>
        <w:rPr>
          <w:rFonts w:ascii="Century Gothic" w:eastAsia="Century Gothic" w:hAnsi="Century Gothic" w:cs="Century Gothic"/>
        </w:rPr>
      </w:pPr>
    </w:p>
    <w:p w:rsidR="00431C56" w:rsidRDefault="00431C56">
      <w:pPr>
        <w:ind w:left="-566" w:right="-607"/>
        <w:rPr>
          <w:rFonts w:ascii="Century Gothic" w:eastAsia="Century Gothic" w:hAnsi="Century Gothic" w:cs="Century Gothic"/>
        </w:rPr>
      </w:pPr>
    </w:p>
    <w:p w:rsidR="00431C56" w:rsidRDefault="00431C56">
      <w:pPr>
        <w:ind w:left="-566" w:right="-607"/>
        <w:rPr>
          <w:rFonts w:ascii="Century Gothic" w:eastAsia="Century Gothic" w:hAnsi="Century Gothic" w:cs="Century Gothic"/>
        </w:rPr>
      </w:pPr>
    </w:p>
    <w:p w:rsidR="00431C56" w:rsidRDefault="00431C56">
      <w:pPr>
        <w:ind w:left="-566" w:right="-607"/>
        <w:rPr>
          <w:rFonts w:ascii="Century Gothic" w:eastAsia="Century Gothic" w:hAnsi="Century Gothic" w:cs="Century Gothic"/>
        </w:rPr>
      </w:pPr>
    </w:p>
    <w:p w:rsidR="00431C56" w:rsidRPr="0043457A" w:rsidRDefault="0043457A">
      <w:pPr>
        <w:ind w:left="-566" w:right="-607"/>
        <w:rPr>
          <w:rFonts w:asciiTheme="majorHAnsi" w:eastAsia="Century Gothic" w:hAnsiTheme="majorHAnsi" w:cstheme="majorHAnsi"/>
        </w:rPr>
      </w:pPr>
      <w:r>
        <w:rPr>
          <w:rFonts w:ascii="Century Gothic" w:eastAsia="Century Gothic" w:hAnsi="Century Gothic" w:cs="Century Gothic"/>
        </w:rPr>
        <w:t xml:space="preserve">     </w:t>
      </w:r>
      <w:r w:rsidRPr="0043457A">
        <w:rPr>
          <w:rFonts w:asciiTheme="majorHAnsi" w:eastAsia="Century Gothic" w:hAnsiTheme="majorHAnsi" w:cstheme="majorHAnsi"/>
        </w:rPr>
        <w:t>13/9/21</w:t>
      </w:r>
    </w:p>
    <w:p w:rsidR="00431C56" w:rsidRDefault="00431C56">
      <w:pPr>
        <w:ind w:left="-566" w:right="-607"/>
        <w:rPr>
          <w:rFonts w:ascii="Century Gothic" w:eastAsia="Century Gothic" w:hAnsi="Century Gothic" w:cs="Century Gothic"/>
        </w:rPr>
      </w:pPr>
    </w:p>
    <w:p w:rsidR="00431C56" w:rsidRPr="00E26B94" w:rsidRDefault="00431C56" w:rsidP="00431C56">
      <w:pPr>
        <w:rPr>
          <w:color w:val="000000"/>
        </w:rPr>
      </w:pPr>
      <w:r w:rsidRPr="00E26B94">
        <w:rPr>
          <w:color w:val="000000"/>
        </w:rPr>
        <w:t>Dear Parents and Carers,</w:t>
      </w:r>
    </w:p>
    <w:p w:rsidR="00431C56" w:rsidRPr="00E26B94" w:rsidRDefault="00431C56" w:rsidP="00431C56">
      <w:pPr>
        <w:rPr>
          <w:color w:val="000000"/>
        </w:rPr>
      </w:pPr>
    </w:p>
    <w:p w:rsidR="00431C56" w:rsidRPr="00E26B94" w:rsidRDefault="00431C56" w:rsidP="00431C56">
      <w:pPr>
        <w:jc w:val="both"/>
        <w:rPr>
          <w:color w:val="000000"/>
        </w:rPr>
      </w:pPr>
      <w:r w:rsidRPr="00431C56">
        <w:rPr>
          <w:color w:val="000000"/>
        </w:rPr>
        <w:t>Stockwell Primary School</w:t>
      </w:r>
      <w:r w:rsidRPr="00E26B94">
        <w:rPr>
          <w:color w:val="000000"/>
        </w:rPr>
        <w:t xml:space="preserve"> will be taking part in this year’s </w:t>
      </w:r>
      <w:r w:rsidRPr="00E26B94">
        <w:rPr>
          <w:b/>
          <w:color w:val="000000"/>
        </w:rPr>
        <w:t xml:space="preserve">Jeans for Genes Day on Friday </w:t>
      </w:r>
      <w:r>
        <w:rPr>
          <w:b/>
          <w:color w:val="000000"/>
        </w:rPr>
        <w:t>17</w:t>
      </w:r>
      <w:r w:rsidRPr="00431C56">
        <w:rPr>
          <w:b/>
          <w:color w:val="000000"/>
          <w:vertAlign w:val="superscript"/>
        </w:rPr>
        <w:t>th</w:t>
      </w:r>
      <w:r>
        <w:rPr>
          <w:b/>
          <w:color w:val="000000"/>
        </w:rPr>
        <w:t xml:space="preserve"> 2021</w:t>
      </w:r>
      <w:r w:rsidRPr="00E26B94">
        <w:rPr>
          <w:color w:val="000000"/>
        </w:rPr>
        <w:t xml:space="preserve">. </w:t>
      </w:r>
    </w:p>
    <w:p w:rsidR="00431C56" w:rsidRPr="00E26B94" w:rsidRDefault="00431C56" w:rsidP="00431C56">
      <w:pPr>
        <w:rPr>
          <w:color w:val="000000"/>
        </w:rPr>
      </w:pPr>
    </w:p>
    <w:p w:rsidR="00431C56" w:rsidRPr="00E26B94" w:rsidRDefault="00431C56" w:rsidP="00431C56">
      <w:pPr>
        <w:jc w:val="both"/>
        <w:rPr>
          <w:color w:val="000000"/>
        </w:rPr>
      </w:pPr>
      <w:r w:rsidRPr="00E26B94">
        <w:rPr>
          <w:color w:val="000000"/>
        </w:rPr>
        <w:t>1 in 25 children has a genetic disorder that makes their life very difficult. That’s like one in every class. By wearing our jeans and donating, we will change the lives of these children.</w:t>
      </w:r>
    </w:p>
    <w:p w:rsidR="00431C56" w:rsidRPr="00E26B94" w:rsidRDefault="00431C56" w:rsidP="00431C56">
      <w:pPr>
        <w:jc w:val="both"/>
        <w:rPr>
          <w:color w:val="000000"/>
        </w:rPr>
      </w:pPr>
    </w:p>
    <w:p w:rsidR="00431C56" w:rsidRPr="00E26B94" w:rsidRDefault="00431C56" w:rsidP="00431C56">
      <w:pPr>
        <w:jc w:val="both"/>
        <w:rPr>
          <w:i/>
          <w:color w:val="000000"/>
        </w:rPr>
      </w:pPr>
      <w:r w:rsidRPr="00E26B94">
        <w:rPr>
          <w:color w:val="000000"/>
        </w:rPr>
        <w:t xml:space="preserve">All children and staff are invited to wear their jeans on </w:t>
      </w:r>
      <w:r w:rsidRPr="00E26B94">
        <w:rPr>
          <w:b/>
          <w:color w:val="000000"/>
        </w:rPr>
        <w:t xml:space="preserve">Friday </w:t>
      </w:r>
      <w:r>
        <w:rPr>
          <w:b/>
          <w:color w:val="000000"/>
        </w:rPr>
        <w:t xml:space="preserve">17th </w:t>
      </w:r>
      <w:r w:rsidRPr="00E26B94">
        <w:rPr>
          <w:b/>
          <w:color w:val="000000"/>
        </w:rPr>
        <w:t>September</w:t>
      </w:r>
      <w:r w:rsidRPr="00E26B94">
        <w:rPr>
          <w:color w:val="000000"/>
        </w:rPr>
        <w:t>. We’d like everyone to take part so please encourage your ch</w:t>
      </w:r>
      <w:r>
        <w:rPr>
          <w:color w:val="000000"/>
        </w:rPr>
        <w:t>ild to come into school on the d</w:t>
      </w:r>
      <w:r w:rsidRPr="00E26B94">
        <w:rPr>
          <w:color w:val="000000"/>
        </w:rPr>
        <w:t>ay wearing their jeans and with a £1 donation.</w:t>
      </w:r>
    </w:p>
    <w:p w:rsidR="00431C56" w:rsidRPr="00E26B94" w:rsidRDefault="00431C56" w:rsidP="00431C56">
      <w:pPr>
        <w:jc w:val="both"/>
        <w:rPr>
          <w:color w:val="000000"/>
        </w:rPr>
      </w:pPr>
    </w:p>
    <w:p w:rsidR="00431C56" w:rsidRPr="00E26B94" w:rsidRDefault="00431C56" w:rsidP="00431C56">
      <w:pPr>
        <w:jc w:val="both"/>
        <w:rPr>
          <w:color w:val="000000"/>
        </w:rPr>
      </w:pPr>
      <w:r w:rsidRPr="00E26B94">
        <w:rPr>
          <w:color w:val="000000"/>
        </w:rPr>
        <w:t xml:space="preserve">Jeans for Genes Day have a series of powerful 5 minute films to explain how your child’s donation will make a difference. Each film provides a compelling and personal insight, introducing some amazing children living with genetic disorders, sharing first-hand what life is like with their condition. Please visit </w:t>
      </w:r>
      <w:r w:rsidRPr="00E26B94">
        <w:rPr>
          <w:b/>
          <w:color w:val="000000"/>
        </w:rPr>
        <w:t>jeansforgenes.org/</w:t>
      </w:r>
      <w:r>
        <w:rPr>
          <w:b/>
          <w:color w:val="000000"/>
        </w:rPr>
        <w:t>schools</w:t>
      </w:r>
      <w:r w:rsidRPr="00E26B94">
        <w:rPr>
          <w:color w:val="000000"/>
        </w:rPr>
        <w:t xml:space="preserve"> for more information and to view these films.</w:t>
      </w:r>
    </w:p>
    <w:p w:rsidR="00431C56" w:rsidRPr="00E26B94" w:rsidRDefault="00431C56" w:rsidP="00431C56">
      <w:pPr>
        <w:rPr>
          <w:color w:val="000000"/>
        </w:rPr>
      </w:pPr>
    </w:p>
    <w:p w:rsidR="00431C56" w:rsidRPr="00E26B94" w:rsidRDefault="00431C56" w:rsidP="00431C56">
      <w:pPr>
        <w:rPr>
          <w:color w:val="000000"/>
        </w:rPr>
      </w:pPr>
      <w:r w:rsidRPr="00E26B94">
        <w:rPr>
          <w:color w:val="000000"/>
        </w:rPr>
        <w:t xml:space="preserve">If you’d like to find out more about how </w:t>
      </w:r>
      <w:r>
        <w:rPr>
          <w:color w:val="000000"/>
        </w:rPr>
        <w:t>y</w:t>
      </w:r>
      <w:r w:rsidRPr="00E26B94">
        <w:rPr>
          <w:color w:val="000000"/>
        </w:rPr>
        <w:t xml:space="preserve">our support will help, please visit their website at </w:t>
      </w:r>
      <w:r w:rsidRPr="00E26B94">
        <w:rPr>
          <w:b/>
          <w:color w:val="000000"/>
        </w:rPr>
        <w:t>jeansforgenes.org</w:t>
      </w:r>
      <w:r w:rsidRPr="00E26B94">
        <w:rPr>
          <w:color w:val="000000"/>
        </w:rPr>
        <w:t xml:space="preserve"> </w:t>
      </w:r>
    </w:p>
    <w:p w:rsidR="00431C56" w:rsidRPr="00E26B94" w:rsidRDefault="00431C56" w:rsidP="00431C56">
      <w:pPr>
        <w:rPr>
          <w:color w:val="000000"/>
        </w:rPr>
      </w:pPr>
      <w:r>
        <w:rPr>
          <w:color w:val="000000"/>
        </w:rPr>
        <w:t>Thanks</w:t>
      </w:r>
      <w:r w:rsidR="00DD6421">
        <w:rPr>
          <w:color w:val="000000"/>
        </w:rPr>
        <w:t xml:space="preserve">                                                                                                      </w:t>
      </w:r>
      <w:r w:rsidR="00DD6421">
        <w:rPr>
          <w:noProof/>
        </w:rPr>
        <w:drawing>
          <wp:inline distT="0" distB="0" distL="0" distR="0" wp14:anchorId="29373EE3" wp14:editId="36A91BFD">
            <wp:extent cx="829155" cy="7703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5634" cy="80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6421">
        <w:rPr>
          <w:color w:val="000000"/>
        </w:rPr>
        <w:t xml:space="preserve">       </w:t>
      </w:r>
    </w:p>
    <w:p w:rsidR="00431C56" w:rsidRDefault="00431C56" w:rsidP="00431C56">
      <w:pPr>
        <w:rPr>
          <w:color w:val="000000"/>
        </w:rPr>
      </w:pPr>
      <w:bookmarkStart w:id="0" w:name="_GoBack"/>
      <w:bookmarkEnd w:id="0"/>
      <w:r>
        <w:rPr>
          <w:color w:val="000000"/>
        </w:rPr>
        <w:t>Mrs Akinmade</w:t>
      </w:r>
    </w:p>
    <w:p w:rsidR="00431C56" w:rsidRPr="00E26B94" w:rsidRDefault="00431C56" w:rsidP="00431C56">
      <w:pPr>
        <w:rPr>
          <w:color w:val="000000"/>
        </w:rPr>
      </w:pPr>
      <w:r>
        <w:rPr>
          <w:color w:val="000000"/>
        </w:rPr>
        <w:t>Assistant Headteacher</w:t>
      </w:r>
      <w:r w:rsidR="00DD6421">
        <w:rPr>
          <w:color w:val="000000"/>
        </w:rPr>
        <w:t xml:space="preserve">                                                                         </w:t>
      </w:r>
    </w:p>
    <w:p w:rsidR="005E4451" w:rsidRDefault="00AD5748">
      <w:pPr>
        <w:ind w:left="-566" w:right="-607"/>
        <w:rPr>
          <w:rFonts w:ascii="Century Gothic" w:eastAsia="Century Gothic" w:hAnsi="Century Gothic" w:cs="Century Gothic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page">
              <wp:posOffset>4694132</wp:posOffset>
            </wp:positionH>
            <wp:positionV relativeFrom="page">
              <wp:posOffset>60325</wp:posOffset>
            </wp:positionV>
            <wp:extent cx="2595600" cy="2566800"/>
            <wp:effectExtent l="0" t="0" r="0" b="0"/>
            <wp:wrapNone/>
            <wp:docPr id="53" name="image13.png" descr="../Stockwell/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../Stockwell/logo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5600" cy="256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D6421">
        <w:rPr>
          <w:rFonts w:ascii="Century Gothic" w:eastAsia="Century Gothic" w:hAnsi="Century Gothic" w:cs="Century Gothic"/>
        </w:rPr>
        <w:t xml:space="preserve">                                                                                                                                  </w:t>
      </w:r>
    </w:p>
    <w:sectPr w:rsidR="005E4451">
      <w:footerReference w:type="default" r:id="rId9"/>
      <w:pgSz w:w="11906" w:h="16838"/>
      <w:pgMar w:top="1440" w:right="1440" w:bottom="1656" w:left="1440" w:header="708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457A" w:rsidRDefault="0043457A">
      <w:pPr>
        <w:spacing w:after="0" w:line="240" w:lineRule="auto"/>
      </w:pPr>
      <w:r>
        <w:separator/>
      </w:r>
    </w:p>
  </w:endnote>
  <w:endnote w:type="continuationSeparator" w:id="0">
    <w:p w:rsidR="0043457A" w:rsidRDefault="00434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457A" w:rsidRDefault="0043457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-700087</wp:posOffset>
              </wp:positionH>
              <wp:positionV relativeFrom="paragraph">
                <wp:posOffset>-347849</wp:posOffset>
              </wp:positionV>
              <wp:extent cx="7343775" cy="396937"/>
              <wp:effectExtent l="0" t="0" r="0" b="0"/>
              <wp:wrapNone/>
              <wp:docPr id="52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679510" y="3570450"/>
                        <a:ext cx="7332980" cy="419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:rsidR="0043457A" w:rsidRDefault="0043457A">
                          <w:pPr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70C0"/>
                              <w:sz w:val="16"/>
                            </w:rPr>
                            <w:t>Acting Head of School:</w:t>
                          </w:r>
                          <w:r>
                            <w:rPr>
                              <w:color w:val="0070C0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6"/>
                            </w:rPr>
                            <w:t>Zenia</w:t>
                          </w:r>
                          <w:proofErr w:type="spellEnd"/>
                          <w:r>
                            <w:rPr>
                              <w:color w:val="000000"/>
                              <w:sz w:val="16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000000"/>
                              <w:sz w:val="16"/>
                            </w:rPr>
                            <w:t xml:space="preserve">McIntosh  </w:t>
                          </w:r>
                          <w:r>
                            <w:rPr>
                              <w:b/>
                              <w:color w:val="0070C0"/>
                              <w:sz w:val="16"/>
                            </w:rPr>
                            <w:t>Email</w:t>
                          </w:r>
                          <w:proofErr w:type="gramEnd"/>
                          <w:r>
                            <w:rPr>
                              <w:b/>
                              <w:color w:val="0070C0"/>
                              <w:sz w:val="16"/>
                            </w:rPr>
                            <w:t xml:space="preserve">: </w:t>
                          </w:r>
                          <w:r>
                            <w:rPr>
                              <w:color w:val="000000"/>
                              <w:sz w:val="16"/>
                            </w:rPr>
                            <w:t xml:space="preserve">clericalofficer2@stockwell-pri.lambeth.sch.uk </w:t>
                          </w:r>
                          <w:r>
                            <w:rPr>
                              <w:b/>
                              <w:color w:val="0070C0"/>
                              <w:sz w:val="16"/>
                            </w:rPr>
                            <w:t>Website: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6"/>
                            </w:rPr>
                            <w:t xml:space="preserve">www.stockwell-pri.lambeth.sch.uk  </w:t>
                          </w:r>
                          <w:r>
                            <w:rPr>
                              <w:b/>
                              <w:color w:val="0070C0"/>
                              <w:sz w:val="16"/>
                            </w:rPr>
                            <w:t xml:space="preserve">Twitter: </w:t>
                          </w:r>
                          <w:r>
                            <w:rPr>
                              <w:color w:val="000000"/>
                              <w:sz w:val="16"/>
                            </w:rPr>
                            <w:t>@</w:t>
                          </w:r>
                          <w:proofErr w:type="spellStart"/>
                          <w:r>
                            <w:rPr>
                              <w:color w:val="000000"/>
                              <w:sz w:val="16"/>
                            </w:rPr>
                            <w:t>StockwellPri</w:t>
                          </w:r>
                          <w:proofErr w:type="spellEnd"/>
                        </w:p>
                        <w:p w:rsidR="0043457A" w:rsidRDefault="0043457A">
                          <w:pPr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70C0"/>
                              <w:sz w:val="16"/>
                            </w:rPr>
                            <w:t>Stockwell Children Centre</w:t>
                          </w:r>
                          <w:r>
                            <w:rPr>
                              <w:color w:val="000000"/>
                              <w:sz w:val="16"/>
                            </w:rPr>
                            <w:t xml:space="preserve">   </w:t>
                          </w:r>
                          <w:proofErr w:type="spellStart"/>
                          <w:proofErr w:type="gramStart"/>
                          <w:r>
                            <w:rPr>
                              <w:b/>
                              <w:color w:val="0070C0"/>
                              <w:sz w:val="16"/>
                            </w:rPr>
                            <w:t>Address:</w:t>
                          </w:r>
                          <w:r>
                            <w:rPr>
                              <w:color w:val="000000"/>
                              <w:sz w:val="16"/>
                            </w:rPr>
                            <w:t>Burgoyne</w:t>
                          </w:r>
                          <w:proofErr w:type="spellEnd"/>
                          <w:proofErr w:type="gramEnd"/>
                          <w:r>
                            <w:rPr>
                              <w:color w:val="000000"/>
                              <w:sz w:val="16"/>
                            </w:rPr>
                            <w:t xml:space="preserve"> Road London SW9 9QJ Tel: 0207 73267328  </w:t>
                          </w:r>
                          <w:r>
                            <w:rPr>
                              <w:b/>
                              <w:color w:val="0070C0"/>
                              <w:sz w:val="16"/>
                            </w:rPr>
                            <w:t>Email:</w:t>
                          </w:r>
                          <w:r>
                            <w:rPr>
                              <w:color w:val="000000"/>
                              <w:sz w:val="16"/>
                            </w:rPr>
                            <w:t xml:space="preserve"> clericalofficer1@stockwell-pri.lambeth.sch.uk</w:t>
                          </w:r>
                        </w:p>
                        <w:p w:rsidR="0043457A" w:rsidRDefault="0043457A">
                          <w:pPr>
                            <w:spacing w:line="258" w:lineRule="auto"/>
                            <w:textDirection w:val="btLr"/>
                          </w:pPr>
                        </w:p>
                        <w:p w:rsidR="0043457A" w:rsidRDefault="0043457A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        </w:t>
                          </w:r>
                        </w:p>
                        <w:p w:rsidR="0043457A" w:rsidRDefault="0043457A">
                          <w:pPr>
                            <w:spacing w:after="0" w:line="258" w:lineRule="auto"/>
                            <w:textDirection w:val="btLr"/>
                          </w:pPr>
                        </w:p>
                        <w:p w:rsidR="0043457A" w:rsidRDefault="0043457A">
                          <w:pPr>
                            <w:spacing w:after="120" w:line="240" w:lineRule="auto"/>
                            <w:textDirection w:val="btLr"/>
                          </w:pPr>
                        </w:p>
                        <w:p w:rsidR="0043457A" w:rsidRDefault="0043457A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style="position:absolute;margin-left:-55.1pt;margin-top:-27.4pt;width:578.25pt;height:31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" fillcolor="white [3201]" stroked="f">
              <v:textbox inset="2.53958mm,1.2694mm,2.53958mm,1.2694mm">
                <w:txbxContent>
                  <w:p w:rsidR="0043457A" w:rsidRDefault="0043457A">
                    <w:pPr>
                      <w:spacing w:after="0" w:line="258" w:lineRule="auto"/>
                      <w:jc w:val="center"/>
                      <w:textDirection w:val="btLr"/>
                    </w:pPr>
                    <w:r>
                      <w:rPr>
                        <w:b/>
                        <w:color w:val="0070C0"/>
                        <w:sz w:val="16"/>
                      </w:rPr>
                      <w:t>Acting Head of School:</w:t>
                    </w:r>
                    <w:r>
                      <w:rPr>
                        <w:color w:val="0070C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6"/>
                      </w:rPr>
                      <w:t>Zenia</w:t>
                    </w:r>
                    <w:proofErr w:type="spellEnd"/>
                    <w:r>
                      <w:rPr>
                        <w:color w:val="000000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color w:val="000000"/>
                        <w:sz w:val="16"/>
                      </w:rPr>
                      <w:t xml:space="preserve">McIntosh  </w:t>
                    </w:r>
                    <w:r>
                      <w:rPr>
                        <w:b/>
                        <w:color w:val="0070C0"/>
                        <w:sz w:val="16"/>
                      </w:rPr>
                      <w:t>Email</w:t>
                    </w:r>
                    <w:proofErr w:type="gramEnd"/>
                    <w:r>
                      <w:rPr>
                        <w:b/>
                        <w:color w:val="0070C0"/>
                        <w:sz w:val="16"/>
                      </w:rPr>
                      <w:t xml:space="preserve">: </w:t>
                    </w:r>
                    <w:r>
                      <w:rPr>
                        <w:color w:val="000000"/>
                        <w:sz w:val="16"/>
                      </w:rPr>
                      <w:t xml:space="preserve">clericalofficer2@stockwell-pri.lambeth.sch.uk </w:t>
                    </w:r>
                    <w:r>
                      <w:rPr>
                        <w:b/>
                        <w:color w:val="0070C0"/>
                        <w:sz w:val="16"/>
                      </w:rPr>
                      <w:t>Website:</w:t>
                    </w:r>
                    <w:r>
                      <w:rPr>
                        <w:color w:val="000000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 xml:space="preserve">www.stockwell-pri.lambeth.sch.uk  </w:t>
                    </w:r>
                    <w:r>
                      <w:rPr>
                        <w:b/>
                        <w:color w:val="0070C0"/>
                        <w:sz w:val="16"/>
                      </w:rPr>
                      <w:t xml:space="preserve">Twitter: </w:t>
                    </w:r>
                    <w:r>
                      <w:rPr>
                        <w:color w:val="000000"/>
                        <w:sz w:val="16"/>
                      </w:rPr>
                      <w:t>@</w:t>
                    </w:r>
                    <w:proofErr w:type="spellStart"/>
                    <w:r>
                      <w:rPr>
                        <w:color w:val="000000"/>
                        <w:sz w:val="16"/>
                      </w:rPr>
                      <w:t>StockwellPri</w:t>
                    </w:r>
                    <w:proofErr w:type="spellEnd"/>
                  </w:p>
                  <w:p w:rsidR="0043457A" w:rsidRDefault="0043457A">
                    <w:pPr>
                      <w:spacing w:after="0" w:line="258" w:lineRule="auto"/>
                      <w:jc w:val="center"/>
                      <w:textDirection w:val="btLr"/>
                    </w:pPr>
                    <w:r>
                      <w:rPr>
                        <w:b/>
                        <w:color w:val="0070C0"/>
                        <w:sz w:val="16"/>
                      </w:rPr>
                      <w:t>Stockwell Children Centre</w:t>
                    </w:r>
                    <w:r>
                      <w:rPr>
                        <w:color w:val="000000"/>
                        <w:sz w:val="16"/>
                      </w:rPr>
                      <w:t xml:space="preserve">   </w:t>
                    </w:r>
                    <w:proofErr w:type="spellStart"/>
                    <w:proofErr w:type="gramStart"/>
                    <w:r>
                      <w:rPr>
                        <w:b/>
                        <w:color w:val="0070C0"/>
                        <w:sz w:val="16"/>
                      </w:rPr>
                      <w:t>Address:</w:t>
                    </w:r>
                    <w:r>
                      <w:rPr>
                        <w:color w:val="000000"/>
                        <w:sz w:val="16"/>
                      </w:rPr>
                      <w:t>Burgoyne</w:t>
                    </w:r>
                    <w:proofErr w:type="spellEnd"/>
                    <w:proofErr w:type="gramEnd"/>
                    <w:r>
                      <w:rPr>
                        <w:color w:val="000000"/>
                        <w:sz w:val="16"/>
                      </w:rPr>
                      <w:t xml:space="preserve"> Road London SW9 9QJ Tel: 0207 73267328  </w:t>
                    </w:r>
                    <w:r>
                      <w:rPr>
                        <w:b/>
                        <w:color w:val="0070C0"/>
                        <w:sz w:val="16"/>
                      </w:rPr>
                      <w:t>Email:</w:t>
                    </w:r>
                    <w:r>
                      <w:rPr>
                        <w:color w:val="000000"/>
                        <w:sz w:val="16"/>
                      </w:rPr>
                      <w:t xml:space="preserve"> clericalofficer1@stockwell-pri.lambeth.sch.uk</w:t>
                    </w:r>
                  </w:p>
                  <w:p w:rsidR="0043457A" w:rsidRDefault="0043457A">
                    <w:pPr>
                      <w:spacing w:line="258" w:lineRule="auto"/>
                      <w:textDirection w:val="btLr"/>
                    </w:pPr>
                  </w:p>
                  <w:p w:rsidR="0043457A" w:rsidRDefault="0043457A">
                    <w:pPr>
                      <w:spacing w:line="258" w:lineRule="auto"/>
                      <w:textDirection w:val="btLr"/>
                    </w:pPr>
                    <w:r>
                      <w:rPr>
                        <w:color w:val="000000"/>
                      </w:rPr>
                      <w:t xml:space="preserve">         </w:t>
                    </w:r>
                  </w:p>
                  <w:p w:rsidR="0043457A" w:rsidRDefault="0043457A">
                    <w:pPr>
                      <w:spacing w:after="0" w:line="258" w:lineRule="auto"/>
                      <w:textDirection w:val="btLr"/>
                    </w:pPr>
                  </w:p>
                  <w:p w:rsidR="0043457A" w:rsidRDefault="0043457A">
                    <w:pPr>
                      <w:spacing w:after="120" w:line="240" w:lineRule="auto"/>
                      <w:textDirection w:val="btLr"/>
                    </w:pPr>
                  </w:p>
                  <w:p w:rsidR="0043457A" w:rsidRDefault="0043457A">
                    <w:pPr>
                      <w:spacing w:line="258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-271462</wp:posOffset>
              </wp:positionH>
              <wp:positionV relativeFrom="paragraph">
                <wp:posOffset>52200</wp:posOffset>
              </wp:positionV>
              <wp:extent cx="6481445" cy="19050"/>
              <wp:effectExtent l="0" t="0" r="0" b="0"/>
              <wp:wrapNone/>
              <wp:docPr id="50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05278" y="3780000"/>
                        <a:ext cx="6481445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0070C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-271462</wp:posOffset>
              </wp:positionH>
              <wp:positionV relativeFrom="paragraph">
                <wp:posOffset>52200</wp:posOffset>
              </wp:positionV>
              <wp:extent cx="6481445" cy="19050"/>
              <wp:effectExtent b="0" l="0" r="0" t="0"/>
              <wp:wrapNone/>
              <wp:docPr id="50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81445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column">
                <wp:posOffset>-406236</wp:posOffset>
              </wp:positionH>
              <wp:positionV relativeFrom="paragraph">
                <wp:posOffset>66675</wp:posOffset>
              </wp:positionV>
              <wp:extent cx="6543675" cy="547895"/>
              <wp:effectExtent l="0" t="0" r="0" b="0"/>
              <wp:wrapNone/>
              <wp:docPr id="51" name="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43675" cy="547895"/>
                        <a:chOff x="2074163" y="3506053"/>
                        <a:chExt cx="6543675" cy="547895"/>
                      </a:xfrm>
                    </wpg:grpSpPr>
                    <wpg:grpSp>
                      <wpg:cNvPr id="1" name="Group 1"/>
                      <wpg:cNvGrpSpPr/>
                      <wpg:grpSpPr>
                        <a:xfrm>
                          <a:off x="2074163" y="3506053"/>
                          <a:ext cx="6543675" cy="547895"/>
                          <a:chOff x="0" y="-48684"/>
                          <a:chExt cx="5186045" cy="466725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0" y="-48684"/>
                            <a:ext cx="51860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3457A" w:rsidRDefault="0043457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Shape 5" descr="Image result for educate and celebrate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-39158"/>
                            <a:ext cx="457200" cy="457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 descr="Image result for gold level accreditation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57200" y="8466"/>
                            <a:ext cx="893981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Shape 7" descr="https://herringthorpe.files.wordpress.com/2013/03/screen-shot-2013-03-04-at-18-58-31.png?w=250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 l="8000" t="10000" r="49600" b="9374"/>
                          <a:stretch/>
                        </pic:blipFill>
                        <pic:spPr>
                          <a:xfrm>
                            <a:off x="1443493" y="-29634"/>
                            <a:ext cx="32385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Shape 8" descr="Image result for brixton learning collaborative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916146" y="-10584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Shape 9" descr="https://herringthorpe.files.wordpress.com/2013/03/screen-shot-2013-03-04-at-18-59-14.png?w=250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 l="50000"/>
                          <a:stretch/>
                        </pic:blipFill>
                        <pic:spPr>
                          <a:xfrm>
                            <a:off x="2400527" y="-48684"/>
                            <a:ext cx="40342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Shape 10" descr="Image result for eco-schools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024285" y="-39159"/>
                            <a:ext cx="34290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Shape 11" descr="Image result for unicef rights respecting schools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 b="11607"/>
                          <a:stretch/>
                        </pic:blipFill>
                        <pic:spPr>
                          <a:xfrm>
                            <a:off x="3571520" y="-29634"/>
                            <a:ext cx="43942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Shape 12" descr="Image result for highly commended speaker school council"/>
                          <pic:cNvPicPr preferRelativeResize="0"/>
                        </pic:nvPicPr>
                        <pic:blipFill rotWithShape="1">
                          <a:blip r:embed="rId10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192264" y="-39159"/>
                            <a:ext cx="32956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Shape 13" descr="Image result for investor in people"/>
                          <pic:cNvPicPr preferRelativeResize="0"/>
                        </pic:nvPicPr>
                        <pic:blipFill rotWithShape="1">
                          <a:blip r:embed="rId1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695825" y="-39159"/>
                            <a:ext cx="490220" cy="32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id="_x0000_s1027" style="position:absolute;margin-left:-32pt;margin-top:5.25pt;width:515.25pt;height:43.15pt;z-index:251660288" coordorigin="20741,35060" coordsize="65436,547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">
              <v:group id="Group 1" o:spid="_x0000_s1028" style="position:absolute;left:20741;top:35060;width:65437;height:5479" coordorigin=",-486" coordsize="51860,4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ctangle 2" o:spid="_x0000_s1029" style="position:absolute;top:-486;width:51860;height:46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:rsidR="0043457A" w:rsidRDefault="0043457A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5" o:spid="_x0000_s1030" type="#_x0000_t75" alt="Image result for educate and celebrate" style="position:absolute;top:-391;width:4572;height:457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">
                  <v:imagedata r:id="rId12" o:title="Image result for educate and celebrate"/>
                </v:shape>
                <v:shape id="Shape 6" o:spid="_x0000_s1031" type="#_x0000_t75" alt="Image result for gold level accreditation" style="position:absolute;left:4572;top:84;width:8939;height:355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">
                  <v:imagedata r:id="rId13" o:title="Image result for gold level accreditation"/>
                </v:shape>
                <v:shape id="Shape 7" o:spid="_x0000_s1032" type="#_x0000_t75" alt="https://herringthorpe.files.wordpress.com/2013/03/screen-shot-2013-03-04-at-18-58-31.png?w=250" style="position:absolute;left:14434;top:-296;width:3239;height:39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">
                  <v:imagedata r:id="rId14" o:title="screen-shot-2013-03-04-at-18-58-31" croptop="6554f" cropbottom="6143f" cropleft="5243f" cropright="32506f"/>
                </v:shape>
                <v:shape id="Shape 8" o:spid="_x0000_s1033" type="#_x0000_t75" alt="Image result for brixton learning collaborative" style="position:absolute;left:19161;top:-105;width:3619;height:36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">
                  <v:imagedata r:id="rId15" o:title="Image result for brixton learning collaborative"/>
                </v:shape>
                <v:shape id="Shape 9" o:spid="_x0000_s1034" type="#_x0000_t75" alt="https://herringthorpe.files.wordpress.com/2013/03/screen-shot-2013-03-04-at-18-59-14.png?w=250" style="position:absolute;left:24005;top:-486;width:4034;height:43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">
                  <v:imagedata r:id="rId16" o:title="screen-shot-2013-03-04-at-18-59-14" cropleft=".5"/>
                </v:shape>
                <v:shape id="Shape 10" o:spid="_x0000_s1035" type="#_x0000_t75" alt="Image result for eco-schools" style="position:absolute;left:30242;top:-391;width:3429;height:35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">
                  <v:imagedata r:id="rId17" o:title="Image result for eco-schools"/>
                </v:shape>
                <v:shape id="Shape 11" o:spid="_x0000_s1036" type="#_x0000_t75" alt="Image result for unicef rights respecting schools" style="position:absolute;left:35715;top:-296;width:4394;height:355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">
                  <v:imagedata r:id="rId18" o:title="Image result for unicef rights respecting schools" cropbottom="7607f"/>
                </v:shape>
                <v:shape id="Shape 12" o:spid="_x0000_s1037" type="#_x0000_t75" alt="Image result for highly commended speaker school council" style="position:absolute;left:41922;top:-391;width:3296;height:342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">
                  <v:imagedata r:id="rId19" o:title="Image result for highly commended speaker school council"/>
                </v:shape>
                <v:shape id="Shape 13" o:spid="_x0000_s1038" type="#_x0000_t75" alt="Image result for investor in people" style="position:absolute;left:46958;top:-391;width:4902;height:326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">
                  <v:imagedata r:id="rId20" o:title="Image result for investor in people"/>
                </v:shape>
              </v:group>
            </v:group>
          </w:pict>
        </mc:Fallback>
      </mc:AlternateContent>
    </w:r>
  </w:p>
  <w:p w:rsidR="0043457A" w:rsidRDefault="0043457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457A" w:rsidRDefault="0043457A">
      <w:pPr>
        <w:spacing w:after="0" w:line="240" w:lineRule="auto"/>
      </w:pPr>
      <w:r>
        <w:separator/>
      </w:r>
    </w:p>
  </w:footnote>
  <w:footnote w:type="continuationSeparator" w:id="0">
    <w:p w:rsidR="0043457A" w:rsidRDefault="004345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451"/>
    <w:rsid w:val="004221E3"/>
    <w:rsid w:val="00431C56"/>
    <w:rsid w:val="0043457A"/>
    <w:rsid w:val="005E4451"/>
    <w:rsid w:val="009C3425"/>
    <w:rsid w:val="00AD5748"/>
    <w:rsid w:val="00DD6421"/>
    <w:rsid w:val="00F13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E13717B"/>
  <w15:docId w15:val="{581F4631-7D9B-4463-9C97-0F3FA0EFA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3066CB"/>
    <w:rPr>
      <w:color w:val="0563C1" w:themeColor="hyperlink"/>
      <w:u w:val="single"/>
    </w:rPr>
  </w:style>
  <w:style w:type="character" w:customStyle="1" w:styleId="username">
    <w:name w:val="username"/>
    <w:basedOn w:val="DefaultParagraphFont"/>
    <w:rsid w:val="003066CB"/>
  </w:style>
  <w:style w:type="paragraph" w:styleId="Header">
    <w:name w:val="header"/>
    <w:basedOn w:val="Normal"/>
    <w:link w:val="HeaderChar"/>
    <w:uiPriority w:val="99"/>
    <w:unhideWhenUsed/>
    <w:rsid w:val="003F1C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1C4E"/>
  </w:style>
  <w:style w:type="paragraph" w:styleId="Footer">
    <w:name w:val="footer"/>
    <w:basedOn w:val="Normal"/>
    <w:link w:val="FooterChar"/>
    <w:uiPriority w:val="99"/>
    <w:unhideWhenUsed/>
    <w:rsid w:val="003F1C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1C4E"/>
  </w:style>
  <w:style w:type="paragraph" w:styleId="BalloonText">
    <w:name w:val="Balloon Text"/>
    <w:basedOn w:val="Normal"/>
    <w:link w:val="BalloonTextChar"/>
    <w:uiPriority w:val="99"/>
    <w:semiHidden/>
    <w:unhideWhenUsed/>
    <w:rsid w:val="009821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1B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E034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jpeg"/><Relationship Id="rId2" Type="http://schemas.openxmlformats.org/officeDocument/2006/relationships/image" Target="media/image10.png"/><Relationship Id="rId16" Type="http://schemas.openxmlformats.org/officeDocument/2006/relationships/image" Target="media/image16.png"/><Relationship Id="rId20" Type="http://schemas.openxmlformats.org/officeDocument/2006/relationships/image" Target="media/image20.jpeg"/><Relationship Id="rId6" Type="http://schemas.openxmlformats.org/officeDocument/2006/relationships/image" Target="media/image6.jpg"/><Relationship Id="rId11" Type="http://schemas.openxmlformats.org/officeDocument/2006/relationships/image" Target="media/image11.jpg"/><Relationship Id="rId5" Type="http://schemas.openxmlformats.org/officeDocument/2006/relationships/image" Target="media/image5.png"/><Relationship Id="rId15" Type="http://schemas.openxmlformats.org/officeDocument/2006/relationships/image" Target="media/image15.jpeg"/><Relationship Id="rId10" Type="http://schemas.openxmlformats.org/officeDocument/2006/relationships/image" Target="media/image10.jpg"/><Relationship Id="rId19" Type="http://schemas.openxmlformats.org/officeDocument/2006/relationships/image" Target="media/image19.jpe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FMr3WVud9YMbqen8R0LoBZbEG3A==">AMUW2mXyX5/yprz2LzMXtUzyVOwUj/e80LQhE60bf8XAcx8ITNMvx+gvcqZyga1nt0tFbDDM/Rp2oS+NWu+jTWi3mH+6SHH4HJFFOX7Av5eXAh0GjkdLt8E=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661D6792</Template>
  <TotalTime>10</TotalTime>
  <Pages>1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Stockwelll Primary School</Company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Edward Bangura</dc:creator>
  <cp:lastModifiedBy>Esther Akinmade</cp:lastModifiedBy>
  <cp:revision>5</cp:revision>
  <dcterms:created xsi:type="dcterms:W3CDTF">2021-09-13T09:12:00Z</dcterms:created>
  <dcterms:modified xsi:type="dcterms:W3CDTF">2021-09-13T09:21:00Z</dcterms:modified>
</cp:coreProperties>
</file>